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3C204D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3C204D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3C204D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30B0A979" w14:textId="4F4FF844" w:rsidR="00D3011F" w:rsidRPr="00D3011F" w:rsidRDefault="00F71B2C" w:rsidP="00D3011F">
            <w:pPr>
              <w:pStyle w:val="Zwykytekst"/>
              <w:rPr>
                <w:sz w:val="24"/>
                <w:szCs w:val="24"/>
              </w:rPr>
            </w:pPr>
            <w:r w:rsidRPr="00D3011F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D3011F" w:rsidRPr="00D3011F">
              <w:rPr>
                <w:sz w:val="24"/>
                <w:szCs w:val="24"/>
              </w:rPr>
              <w:t xml:space="preserve"> </w:t>
            </w:r>
            <w:r w:rsidR="00D3011F">
              <w:rPr>
                <w:sz w:val="24"/>
                <w:szCs w:val="24"/>
              </w:rPr>
              <w:t>przetwarzanie danych osobowych</w:t>
            </w:r>
            <w:bookmarkStart w:id="0" w:name="_GoBack"/>
            <w:bookmarkEnd w:id="0"/>
            <w:r w:rsidR="00D3011F" w:rsidRPr="00D3011F">
              <w:rPr>
                <w:sz w:val="24"/>
                <w:szCs w:val="24"/>
              </w:rPr>
              <w:t xml:space="preserve"> przy uwzględnieniu przepisów Rozporządzenia Parlamentu Europejskiego i Rady (UE) 2016/679 z dnia 27 kwietnia 2016 roku w sprawie ochrony osób fizycznych w związku z przetwarzaniem danych osobowych i w sprawie swobodnego przepływu takich danych oraz uchylenia dyrektywy 95/46/WE (ogólne rozporządzenie o ochronie danych osobowych) (</w:t>
            </w:r>
            <w:proofErr w:type="spellStart"/>
            <w:r w:rsidR="00D3011F" w:rsidRPr="00D3011F">
              <w:rPr>
                <w:sz w:val="24"/>
                <w:szCs w:val="24"/>
              </w:rPr>
              <w:t>Dz.Urz</w:t>
            </w:r>
            <w:proofErr w:type="spellEnd"/>
            <w:r w:rsidR="00D3011F" w:rsidRPr="00D3011F">
              <w:rPr>
                <w:sz w:val="24"/>
                <w:szCs w:val="24"/>
              </w:rPr>
              <w:t xml:space="preserve">. </w:t>
            </w:r>
            <w:r w:rsidR="00D3011F" w:rsidRPr="00D3011F">
              <w:rPr>
                <w:sz w:val="24"/>
                <w:szCs w:val="24"/>
              </w:rPr>
              <w:lastRenderedPageBreak/>
              <w:t>L 119/1, 04.05.2016) oraz ustawy z dnia 10 maja 2018r. o ochronie danych osobowych (</w:t>
            </w:r>
            <w:proofErr w:type="spellStart"/>
            <w:r w:rsidR="00D3011F" w:rsidRPr="00D3011F">
              <w:rPr>
                <w:sz w:val="24"/>
                <w:szCs w:val="24"/>
              </w:rPr>
              <w:t>Dz.U.z</w:t>
            </w:r>
            <w:proofErr w:type="spellEnd"/>
            <w:r w:rsidR="00D3011F" w:rsidRPr="00D3011F">
              <w:rPr>
                <w:sz w:val="24"/>
                <w:szCs w:val="24"/>
              </w:rPr>
              <w:t xml:space="preserve"> 2018r, poz. 1000). Z treścią klauzuli informacyjnej dotyczącej danych osobowych można zapoznać się na stronie </w:t>
            </w:r>
            <w:hyperlink r:id="rId11" w:history="1">
              <w:r w:rsidR="00D3011F" w:rsidRPr="00D3011F">
                <w:rPr>
                  <w:rStyle w:val="Hipercze"/>
                  <w:sz w:val="24"/>
                  <w:szCs w:val="24"/>
                </w:rPr>
                <w:t>www.kluczbork.katowice.lasy.gov.pl</w:t>
              </w:r>
            </w:hyperlink>
            <w:r w:rsidR="00D3011F" w:rsidRPr="00D3011F">
              <w:rPr>
                <w:sz w:val="24"/>
                <w:szCs w:val="24"/>
              </w:rPr>
              <w:t>  lub bezpośrednio u pracownika Nadleśnictwa Kluczbork.</w:t>
            </w:r>
          </w:p>
          <w:p w14:paraId="04625749" w14:textId="77777777" w:rsidR="00D3011F" w:rsidRPr="00D3011F" w:rsidRDefault="00D3011F" w:rsidP="00D3011F">
            <w:pPr>
              <w:pStyle w:val="Zwykytekst"/>
              <w:rPr>
                <w:sz w:val="24"/>
                <w:szCs w:val="24"/>
              </w:rPr>
            </w:pPr>
          </w:p>
          <w:p w14:paraId="76B25A8E" w14:textId="76F2E300" w:rsidR="00F71B2C" w:rsidRPr="00D3011F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3C204D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sectPr w:rsidR="00A95E69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07527" w14:textId="77777777" w:rsidR="003C204D" w:rsidRDefault="003C204D" w:rsidP="000172E5">
      <w:pPr>
        <w:spacing w:after="0" w:line="240" w:lineRule="auto"/>
      </w:pPr>
      <w:r>
        <w:separator/>
      </w:r>
    </w:p>
  </w:endnote>
  <w:endnote w:type="continuationSeparator" w:id="0">
    <w:p w14:paraId="15556028" w14:textId="77777777" w:rsidR="003C204D" w:rsidRDefault="003C204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78F436E-1A0E-4A2C-8C33-DB6F0E93F9C8}"/>
    <w:embedBold r:id="rId2" w:fontKey="{DA5B69FA-5E03-47C8-A19A-57F48F21D8E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CDB5A4AE-124F-45BD-9D09-4F6922D1C33A}"/>
    <w:embedBold r:id="rId4" w:fontKey="{4C43C78D-97B6-4E13-B713-4C3AAFF19058}"/>
    <w:embedItalic r:id="rId5" w:fontKey="{F0447B12-27E9-41A3-9C08-6F6C8EE0EDA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7AF725ED-14E1-438D-B1D2-A78180DBB80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4917366-7211-4F0C-8611-AD06FB81975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7029439-F7DC-44DF-95E7-87361F4914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638B8" w14:textId="77777777" w:rsidR="003C204D" w:rsidRDefault="003C204D" w:rsidP="000172E5">
      <w:pPr>
        <w:spacing w:after="0" w:line="240" w:lineRule="auto"/>
      </w:pPr>
      <w:r>
        <w:separator/>
      </w:r>
    </w:p>
  </w:footnote>
  <w:footnote w:type="continuationSeparator" w:id="0">
    <w:p w14:paraId="0A57F8C9" w14:textId="77777777" w:rsidR="003C204D" w:rsidRDefault="003C204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01523E25" w:rsidR="00B337A2" w:rsidRPr="00F71B2C" w:rsidRDefault="00972618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204D"/>
    <w:rsid w:val="003C3EF4"/>
    <w:rsid w:val="003E6FB2"/>
    <w:rsid w:val="003F0847"/>
    <w:rsid w:val="0040090B"/>
    <w:rsid w:val="00423BF2"/>
    <w:rsid w:val="00454F2C"/>
    <w:rsid w:val="0046302A"/>
    <w:rsid w:val="00487D2D"/>
    <w:rsid w:val="00491A28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72618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3011F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3011F"/>
    <w:pPr>
      <w:spacing w:before="0" w:after="0" w:line="240" w:lineRule="auto"/>
    </w:pPr>
    <w:rPr>
      <w:rFonts w:ascii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3011F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5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luczbork.katowice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061E3"/>
    <w:rsid w:val="00413332"/>
    <w:rsid w:val="0043313D"/>
    <w:rsid w:val="00562292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614ADA-EF63-41E0-BC2C-46B679D6B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173</Words>
  <Characters>1041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2021-04-29T11:39:00Z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